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71809" w14:textId="77777777" w:rsidR="00F74E47" w:rsidRDefault="00C01E42" w:rsidP="00F74E47">
      <w:pPr>
        <w:rPr>
          <w:rFonts w:cstheme="minorHAnsi"/>
        </w:rPr>
      </w:pPr>
      <w:r w:rsidRPr="00F74E47">
        <w:rPr>
          <w:rFonts w:cstheme="minorHAnsi"/>
          <w:color w:val="000000"/>
        </w:rPr>
        <w:t xml:space="preserve">Please fill out the form completely and submit all receipts. You may email the </w:t>
      </w:r>
      <w:r w:rsidR="00135382" w:rsidRPr="00F74E47">
        <w:rPr>
          <w:rFonts w:cstheme="minorHAnsi"/>
          <w:color w:val="000000"/>
        </w:rPr>
        <w:t>form and receipt(s) to PTA Co-Treasurer Silvia Hong at</w:t>
      </w:r>
      <w:r w:rsidR="0014612C" w:rsidRPr="00F74E47">
        <w:rPr>
          <w:rFonts w:cstheme="minorHAnsi"/>
          <w:color w:val="000000"/>
        </w:rPr>
        <w:t xml:space="preserve"> </w:t>
      </w:r>
      <w:hyperlink r:id="rId10" w:history="1">
        <w:r w:rsidR="0014612C" w:rsidRPr="00F74E47">
          <w:rPr>
            <w:rFonts w:eastAsia="Calibri" w:cstheme="minorHAnsi"/>
            <w:color w:val="0563C1"/>
            <w:u w:val="single"/>
          </w:rPr>
          <w:t>silviahongluna@gmail.com</w:t>
        </w:r>
      </w:hyperlink>
      <w:r w:rsidR="0014612C" w:rsidRPr="00F74E47">
        <w:rPr>
          <w:rFonts w:eastAsia="Calibri" w:cstheme="minorHAnsi"/>
        </w:rPr>
        <w:t xml:space="preserve">. </w:t>
      </w:r>
      <w:r w:rsidRPr="00F74E47">
        <w:rPr>
          <w:rFonts w:cstheme="minorHAnsi"/>
          <w:color w:val="000000"/>
        </w:rPr>
        <w:t>Please keep a copy for your records.</w:t>
      </w:r>
      <w:r w:rsidR="007B38DD" w:rsidRPr="00F74E47">
        <w:rPr>
          <w:rFonts w:cstheme="minorHAnsi"/>
        </w:rPr>
        <w:t xml:space="preserve"> </w:t>
      </w:r>
    </w:p>
    <w:p w14:paraId="72460054" w14:textId="77777777" w:rsidR="00F74E47" w:rsidRDefault="00F74E47" w:rsidP="00F74E47">
      <w:pPr>
        <w:rPr>
          <w:rFonts w:cstheme="minorHAnsi"/>
        </w:rPr>
      </w:pPr>
    </w:p>
    <w:p w14:paraId="0E69365E" w14:textId="2D6A1954" w:rsidR="008641B8" w:rsidRPr="00F74E47" w:rsidRDefault="007B38DD" w:rsidP="00F74E47">
      <w:pPr>
        <w:rPr>
          <w:rFonts w:eastAsia="Calibri" w:cstheme="minorHAnsi"/>
        </w:rPr>
      </w:pPr>
      <w:r w:rsidRPr="00F74E47">
        <w:rPr>
          <w:rFonts w:cstheme="minorHAnsi"/>
          <w:color w:val="000000"/>
        </w:rPr>
        <w:t xml:space="preserve">SES PTA is a tax-exempt organization, and therefore you are not required to pay sales tax on goods reimbursable through the SES PTA. Please contact the SES co-presidents for tax exemption information at </w:t>
      </w:r>
      <w:hyperlink r:id="rId11" w:history="1">
        <w:r w:rsidR="00F74E47" w:rsidRPr="00F74E47">
          <w:rPr>
            <w:rFonts w:eastAsia="Calibri" w:cstheme="minorHAnsi"/>
            <w:color w:val="0563C1"/>
            <w:u w:val="single"/>
          </w:rPr>
          <w:t>ses_pta@westportps.org</w:t>
        </w:r>
      </w:hyperlink>
      <w:r w:rsidR="00F74E47" w:rsidRPr="00F74E47">
        <w:rPr>
          <w:rFonts w:eastAsia="Calibri" w:cstheme="minorHAnsi"/>
          <w:color w:val="000000"/>
        </w:rPr>
        <w:t>.</w:t>
      </w:r>
    </w:p>
    <w:p w14:paraId="1F9A6D19" w14:textId="77777777" w:rsidR="00872869" w:rsidRPr="005627EF" w:rsidRDefault="00872869" w:rsidP="00C01E42">
      <w:pPr>
        <w:shd w:val="clear" w:color="auto" w:fill="FFFFFF"/>
        <w:spacing w:line="314" w:lineRule="atLeast"/>
        <w:rPr>
          <w:rFonts w:ascii="Calibri" w:hAnsi="Calibri" w:cs="Calibri"/>
          <w:color w:val="222222"/>
        </w:rPr>
      </w:pPr>
    </w:p>
    <w:p w14:paraId="6C169596" w14:textId="05022BE5" w:rsidR="00D274AA" w:rsidRPr="005627EF" w:rsidRDefault="00561B34" w:rsidP="00806FF3">
      <w:r w:rsidRPr="005627E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5A1D4" wp14:editId="5D6DF492">
                <wp:simplePos x="0" y="0"/>
                <wp:positionH relativeFrom="column">
                  <wp:posOffset>-31750</wp:posOffset>
                </wp:positionH>
                <wp:positionV relativeFrom="paragraph">
                  <wp:posOffset>233680</wp:posOffset>
                </wp:positionV>
                <wp:extent cx="6191250" cy="2959100"/>
                <wp:effectExtent l="0" t="0" r="1905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95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62C9E" id="Rectangle 3" o:spid="_x0000_s1026" style="position:absolute;margin-left:-2.5pt;margin-top:18.4pt;width:487.5pt;height:2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" filled="f" strokecolor="black [3213]" strokeweight="1.5pt"/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6481"/>
      </w:tblGrid>
      <w:tr w:rsidR="00650259" w:rsidRPr="005627EF" w14:paraId="70184A36" w14:textId="77777777" w:rsidTr="00231E1C">
        <w:tc>
          <w:tcPr>
            <w:tcW w:w="1538" w:type="pct"/>
            <w:vAlign w:val="bottom"/>
          </w:tcPr>
          <w:p w14:paraId="57584C5E" w14:textId="4F9D44D6" w:rsidR="00650259" w:rsidRPr="005627EF" w:rsidRDefault="00032EFC" w:rsidP="005D6CC7">
            <w:sdt>
              <w:sdtPr>
                <w:id w:val="1154723608"/>
                <w:placeholder>
                  <w:docPart w:val="58B986BE2A224F3A998C788944BB99E9"/>
                </w:placeholder>
                <w:temporary/>
                <w:showingPlcHdr/>
                <w15:appearance w15:val="hidden"/>
              </w:sdtPr>
              <w:sdtEndPr/>
              <w:sdtContent>
                <w:r w:rsidR="005D6CC7" w:rsidRPr="005627EF">
                  <w:t>Date</w:t>
                </w:r>
              </w:sdtContent>
            </w:sdt>
            <w:r w:rsidR="00D9657F" w:rsidRPr="005627EF">
              <w:t xml:space="preserve"> of Request</w:t>
            </w:r>
          </w:p>
        </w:tc>
        <w:tc>
          <w:tcPr>
            <w:tcW w:w="3462" w:type="pct"/>
            <w:vAlign w:val="bottom"/>
          </w:tcPr>
          <w:p w14:paraId="7176A802" w14:textId="61BA5160" w:rsidR="00650259" w:rsidRPr="005627EF" w:rsidRDefault="00231E1C" w:rsidP="005D6CC7">
            <w:pPr>
              <w:spacing w:before="120"/>
            </w:pPr>
            <w:r w:rsidRPr="005627EF">
              <w:t>________________</w:t>
            </w:r>
          </w:p>
        </w:tc>
      </w:tr>
      <w:tr w:rsidR="007D43F5" w:rsidRPr="005627EF" w14:paraId="270D43A9" w14:textId="77777777" w:rsidTr="00B07AE2">
        <w:tc>
          <w:tcPr>
            <w:tcW w:w="1538" w:type="pct"/>
            <w:vAlign w:val="bottom"/>
          </w:tcPr>
          <w:p w14:paraId="4A9D60AE" w14:textId="5191B118" w:rsidR="007D43F5" w:rsidRPr="005627EF" w:rsidRDefault="007D43F5" w:rsidP="005D6CC7">
            <w:pPr>
              <w:rPr>
                <w:b/>
                <w:bCs/>
              </w:rPr>
            </w:pPr>
            <w:r w:rsidRPr="005627EF">
              <w:rPr>
                <w:b/>
                <w:bCs/>
              </w:rPr>
              <w:t xml:space="preserve">AMOUNT </w:t>
            </w:r>
            <w:r w:rsidR="000326E9" w:rsidRPr="005627EF">
              <w:rPr>
                <w:b/>
                <w:bCs/>
              </w:rPr>
              <w:t>DUE</w:t>
            </w:r>
            <w:r w:rsidRPr="005627EF">
              <w:rPr>
                <w:b/>
                <w:bCs/>
              </w:rPr>
              <w:t>:</w:t>
            </w:r>
          </w:p>
        </w:tc>
        <w:tc>
          <w:tcPr>
            <w:tcW w:w="3462" w:type="pct"/>
            <w:vAlign w:val="bottom"/>
          </w:tcPr>
          <w:p w14:paraId="1292DBF7" w14:textId="038DD8BB" w:rsidR="007D43F5" w:rsidRPr="005627EF" w:rsidRDefault="00231E1C" w:rsidP="005D6CC7">
            <w:pPr>
              <w:spacing w:before="120"/>
            </w:pPr>
            <w:r w:rsidRPr="005627EF">
              <w:t>________________</w:t>
            </w:r>
          </w:p>
        </w:tc>
      </w:tr>
      <w:tr w:rsidR="00650259" w:rsidRPr="005627EF" w14:paraId="6D8896BF" w14:textId="77777777" w:rsidTr="00B07AE2">
        <w:tc>
          <w:tcPr>
            <w:tcW w:w="1538" w:type="pct"/>
            <w:vAlign w:val="bottom"/>
          </w:tcPr>
          <w:p w14:paraId="00FFB557" w14:textId="51409A5A" w:rsidR="00EA1CC3" w:rsidRPr="005627EF" w:rsidRDefault="00EA1CC3" w:rsidP="005D6CC7"/>
          <w:sdt>
            <w:sdtPr>
              <w:id w:val="-919250154"/>
              <w:placeholder>
                <w:docPart w:val="AE623BC250C14ABCBB91421741B15D78"/>
              </w:placeholder>
              <w:temporary/>
              <w:showingPlcHdr/>
              <w15:appearance w15:val="hidden"/>
            </w:sdtPr>
            <w:sdtEndPr/>
            <w:sdtContent>
              <w:p w14:paraId="6A904F56" w14:textId="0B48C023" w:rsidR="00650259" w:rsidRPr="005627EF" w:rsidRDefault="005D6CC7" w:rsidP="005D6CC7">
                <w:r w:rsidRPr="005627EF">
                  <w:t>Phone</w:t>
                </w:r>
              </w:p>
            </w:sdtContent>
          </w:sdt>
        </w:tc>
        <w:tc>
          <w:tcPr>
            <w:tcW w:w="3462" w:type="pct"/>
            <w:vAlign w:val="bottom"/>
          </w:tcPr>
          <w:p w14:paraId="3D4079AC" w14:textId="59699F9E" w:rsidR="00650259" w:rsidRPr="005627EF" w:rsidRDefault="00FD35E7" w:rsidP="005D6CC7">
            <w:pPr>
              <w:spacing w:before="120"/>
            </w:pPr>
            <w:r w:rsidRPr="005627EF">
              <w:t>_</w:t>
            </w:r>
            <w:r w:rsidR="00B07AE2" w:rsidRPr="005627EF">
              <w:t>_____</w:t>
            </w:r>
            <w:r w:rsidR="008003B6" w:rsidRPr="005627EF">
              <w:t>_______</w:t>
            </w:r>
            <w:r w:rsidR="00B07AE2" w:rsidRPr="005627EF">
              <w:t>___________</w:t>
            </w:r>
            <w:r w:rsidR="00B135D1" w:rsidRPr="005627EF">
              <w:t>_____</w:t>
            </w:r>
            <w:r w:rsidR="000147AB" w:rsidRPr="005627EF">
              <w:t>__</w:t>
            </w:r>
          </w:p>
        </w:tc>
      </w:tr>
      <w:tr w:rsidR="00650259" w:rsidRPr="005627EF" w14:paraId="6496D1F1" w14:textId="77777777" w:rsidTr="00B07AE2">
        <w:sdt>
          <w:sdtPr>
            <w:id w:val="-322891068"/>
            <w:placeholder>
              <w:docPart w:val="5C0AE72755F445888FDD08210D397F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14:paraId="2C0C005E" w14:textId="2E4DF6D3" w:rsidR="00650259" w:rsidRPr="005627EF" w:rsidRDefault="005D6CC7" w:rsidP="005D6CC7">
                <w:r w:rsidRPr="005627EF">
                  <w:t>Email</w:t>
                </w:r>
              </w:p>
            </w:tc>
          </w:sdtContent>
        </w:sdt>
        <w:tc>
          <w:tcPr>
            <w:tcW w:w="3462" w:type="pct"/>
            <w:vAlign w:val="bottom"/>
          </w:tcPr>
          <w:p w14:paraId="6376EE0A" w14:textId="34A4724D" w:rsidR="00650259" w:rsidRPr="005627EF" w:rsidRDefault="008003B6" w:rsidP="005D6CC7">
            <w:pPr>
              <w:spacing w:before="120"/>
            </w:pPr>
            <w:r w:rsidRPr="005627EF">
              <w:t>________________________</w:t>
            </w:r>
            <w:r w:rsidR="00B135D1" w:rsidRPr="005627EF">
              <w:t>_____</w:t>
            </w:r>
            <w:r w:rsidR="000147AB" w:rsidRPr="005627EF">
              <w:t>__</w:t>
            </w:r>
          </w:p>
        </w:tc>
      </w:tr>
      <w:tr w:rsidR="00650259" w:rsidRPr="005627EF" w14:paraId="38C727A8" w14:textId="77777777" w:rsidTr="00B07AE2">
        <w:tc>
          <w:tcPr>
            <w:tcW w:w="1538" w:type="pct"/>
            <w:vAlign w:val="bottom"/>
          </w:tcPr>
          <w:p w14:paraId="3743D327" w14:textId="77777777" w:rsidR="00EA2A8D" w:rsidRPr="005627EF" w:rsidRDefault="00EA2A8D" w:rsidP="005D6CC7"/>
          <w:p w14:paraId="0901025D" w14:textId="2DBC98EF" w:rsidR="00650259" w:rsidRPr="005627EF" w:rsidRDefault="003064BE" w:rsidP="005D6CC7">
            <w:r w:rsidRPr="005627EF">
              <w:t>Checks payable to (NAME)</w:t>
            </w:r>
            <w:r w:rsidR="00EA2A8D" w:rsidRPr="005627EF">
              <w:t>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06C46E46" w14:textId="77777777" w:rsidR="00650259" w:rsidRPr="005627EF" w:rsidRDefault="00650259" w:rsidP="005D6CC7">
            <w:pPr>
              <w:spacing w:before="120"/>
            </w:pPr>
          </w:p>
        </w:tc>
      </w:tr>
      <w:tr w:rsidR="00650259" w:rsidRPr="005627EF" w14:paraId="1AA96029" w14:textId="77777777" w:rsidTr="005F5E64">
        <w:sdt>
          <w:sdtPr>
            <w:id w:val="-1800907052"/>
            <w:placeholder>
              <w:docPart w:val="316A41D1EEB648ECAC9F0E4327CA23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14:paraId="4B4922A9" w14:textId="77777777" w:rsidR="00650259" w:rsidRPr="005627EF" w:rsidRDefault="005D6CC7" w:rsidP="005D6CC7">
                <w:r w:rsidRPr="005627EF">
                  <w:t>Address</w:t>
                </w:r>
              </w:p>
            </w:tc>
          </w:sdtContent>
        </w:sdt>
        <w:tc>
          <w:tcPr>
            <w:tcW w:w="34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C383F0" w14:textId="77777777" w:rsidR="00650259" w:rsidRPr="005627EF" w:rsidRDefault="00650259" w:rsidP="005D6CC7">
            <w:pPr>
              <w:spacing w:before="120"/>
            </w:pPr>
          </w:p>
        </w:tc>
      </w:tr>
      <w:tr w:rsidR="00806FF3" w:rsidRPr="005627EF" w14:paraId="6C39D672" w14:textId="77777777" w:rsidTr="005F5E64">
        <w:sdt>
          <w:sdtPr>
            <w:id w:val="-812094125"/>
            <w:placeholder>
              <w:docPart w:val="4B7DA36BF0BE43F1BE9839EB536F80C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14:paraId="6EDAD3CB" w14:textId="77777777" w:rsidR="00806FF3" w:rsidRPr="005627EF" w:rsidRDefault="005D6CC7" w:rsidP="005D6CC7">
                <w:r w:rsidRPr="005627EF">
                  <w:t>City/State/Zip</w:t>
                </w:r>
              </w:p>
            </w:tc>
          </w:sdtContent>
        </w:sdt>
        <w:tc>
          <w:tcPr>
            <w:tcW w:w="34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FBF6D9" w14:textId="77777777" w:rsidR="00806FF3" w:rsidRPr="005627EF" w:rsidRDefault="00806FF3" w:rsidP="005D6CC7">
            <w:pPr>
              <w:spacing w:before="120"/>
            </w:pPr>
          </w:p>
        </w:tc>
      </w:tr>
      <w:tr w:rsidR="005F5E64" w:rsidRPr="005627EF" w14:paraId="2521FEC0" w14:textId="77777777" w:rsidTr="005F5E64">
        <w:tc>
          <w:tcPr>
            <w:tcW w:w="1538" w:type="pct"/>
            <w:vAlign w:val="bottom"/>
          </w:tcPr>
          <w:p w14:paraId="39E45605" w14:textId="21BEE37C" w:rsidR="005F5E64" w:rsidRPr="005627EF" w:rsidRDefault="005F5E64" w:rsidP="005D6CC7">
            <w:r w:rsidRPr="005627EF">
              <w:t>Signature</w:t>
            </w:r>
          </w:p>
        </w:tc>
        <w:tc>
          <w:tcPr>
            <w:tcW w:w="34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10071B" w14:textId="77777777" w:rsidR="000F281D" w:rsidRPr="005627EF" w:rsidRDefault="000F281D" w:rsidP="005D6CC7">
            <w:pPr>
              <w:spacing w:before="120"/>
            </w:pPr>
          </w:p>
          <w:p w14:paraId="336CE244" w14:textId="77777777" w:rsidR="007A4114" w:rsidRPr="005627EF" w:rsidRDefault="007A4114" w:rsidP="005D6CC7">
            <w:pPr>
              <w:spacing w:before="120"/>
            </w:pPr>
          </w:p>
          <w:p w14:paraId="07C4D4BD" w14:textId="2D7E7B1E" w:rsidR="00AD48B1" w:rsidRPr="005627EF" w:rsidRDefault="00AD48B1" w:rsidP="005D6CC7">
            <w:pPr>
              <w:spacing w:before="120"/>
            </w:pPr>
          </w:p>
        </w:tc>
      </w:tr>
      <w:tr w:rsidR="005F5E64" w:rsidRPr="005627EF" w14:paraId="3F036CF6" w14:textId="77777777" w:rsidTr="005F5E64">
        <w:tc>
          <w:tcPr>
            <w:tcW w:w="1538" w:type="pct"/>
            <w:vAlign w:val="bottom"/>
          </w:tcPr>
          <w:p w14:paraId="6E6CEFF2" w14:textId="77777777" w:rsidR="005F5E64" w:rsidRPr="005627EF" w:rsidRDefault="005F5E64" w:rsidP="005D6CC7"/>
          <w:p w14:paraId="0BEA6334" w14:textId="3BCBFDB2" w:rsidR="005F5E64" w:rsidRPr="005627EF" w:rsidRDefault="005F5E64" w:rsidP="005D6CC7">
            <w:r w:rsidRPr="005627EF">
              <w:t>Approval</w:t>
            </w:r>
            <w:r w:rsidR="00BB3EA0" w:rsidRPr="005627EF">
              <w:rPr>
                <w:rFonts w:cstheme="minorHAnsi"/>
              </w:rPr>
              <w:t>¹</w:t>
            </w:r>
          </w:p>
        </w:tc>
        <w:tc>
          <w:tcPr>
            <w:tcW w:w="34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EC72F8" w14:textId="77777777" w:rsidR="005F5E64" w:rsidRPr="005627EF" w:rsidRDefault="005F5E64" w:rsidP="005D6CC7">
            <w:pPr>
              <w:spacing w:before="120"/>
            </w:pPr>
          </w:p>
        </w:tc>
      </w:tr>
    </w:tbl>
    <w:p w14:paraId="01E4B7AC" w14:textId="097EFDBA" w:rsidR="00806FF3" w:rsidRPr="005627EF" w:rsidRDefault="00806FF3" w:rsidP="0073326A">
      <w:pPr>
        <w:spacing w:after="0"/>
      </w:pPr>
    </w:p>
    <w:p w14:paraId="619E7065" w14:textId="2A43321F" w:rsidR="00E43F1C" w:rsidRPr="005627EF" w:rsidRDefault="0061751F" w:rsidP="0073326A">
      <w:pPr>
        <w:spacing w:after="0"/>
        <w:rPr>
          <w:rFonts w:cstheme="minorHAnsi"/>
          <w:i/>
          <w:iCs/>
        </w:rPr>
      </w:pPr>
      <w:r w:rsidRPr="005627EF">
        <w:rPr>
          <w:rFonts w:cstheme="minorHAnsi"/>
          <w:b/>
          <w:bCs/>
        </w:rPr>
        <w:t>¹</w:t>
      </w:r>
      <w:r w:rsidRPr="005627EF">
        <w:rPr>
          <w:rFonts w:cstheme="minorHAnsi"/>
          <w:i/>
          <w:iCs/>
        </w:rPr>
        <w:t xml:space="preserve">if amount </w:t>
      </w:r>
      <w:r w:rsidR="001F7A78" w:rsidRPr="005627EF">
        <w:rPr>
          <w:rFonts w:cstheme="minorHAnsi"/>
          <w:i/>
          <w:iCs/>
        </w:rPr>
        <w:t xml:space="preserve">requested </w:t>
      </w:r>
      <w:r w:rsidRPr="005627EF">
        <w:rPr>
          <w:rFonts w:cstheme="minorHAnsi"/>
          <w:i/>
          <w:iCs/>
        </w:rPr>
        <w:t>exceeds original budget needing Exec Board approval</w:t>
      </w:r>
    </w:p>
    <w:p w14:paraId="10D78E57" w14:textId="77777777" w:rsidR="00561B34" w:rsidRPr="005627EF" w:rsidRDefault="00561B34" w:rsidP="0073326A">
      <w:pPr>
        <w:spacing w:after="0"/>
        <w:rPr>
          <w:rFonts w:cstheme="minorHAnsi"/>
        </w:rPr>
      </w:pPr>
    </w:p>
    <w:p w14:paraId="20143928" w14:textId="77777777" w:rsidR="000F281D" w:rsidRDefault="000F281D" w:rsidP="00561B34">
      <w:pPr>
        <w:spacing w:after="0"/>
      </w:pPr>
    </w:p>
    <w:p w14:paraId="31BBF19F" w14:textId="234819D8" w:rsidR="00561B34" w:rsidRPr="005627EF" w:rsidRDefault="00561B34" w:rsidP="00561B34">
      <w:pPr>
        <w:spacing w:after="0"/>
      </w:pPr>
      <w:r w:rsidRPr="005627EF">
        <w:t xml:space="preserve">Purpose for which check is drawn  </w:t>
      </w:r>
    </w:p>
    <w:p w14:paraId="4AA4C6CC" w14:textId="4FB1F1FF" w:rsidR="00561B34" w:rsidRPr="005627EF" w:rsidRDefault="00561B34" w:rsidP="00AD48B1">
      <w:pPr>
        <w:spacing w:after="0" w:line="480" w:lineRule="auto"/>
      </w:pPr>
      <w:r w:rsidRPr="005627EF">
        <w:t>(Event/Activity or Classroom): ______________________________________________________________________________________________________________________________________</w:t>
      </w:r>
    </w:p>
    <w:p w14:paraId="6AADEB2F" w14:textId="77777777" w:rsidR="00561B34" w:rsidRPr="005627EF" w:rsidRDefault="00561B34" w:rsidP="0073326A">
      <w:pPr>
        <w:spacing w:after="0"/>
        <w:rPr>
          <w:b/>
          <w:bCs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1"/>
        <w:gridCol w:w="359"/>
        <w:gridCol w:w="2340"/>
      </w:tblGrid>
      <w:tr w:rsidR="00806FF3" w:rsidRPr="005627EF" w14:paraId="31BAF0C2" w14:textId="77777777" w:rsidTr="005D6CC7">
        <w:tc>
          <w:tcPr>
            <w:tcW w:w="3558" w:type="pct"/>
            <w:vAlign w:val="bottom"/>
          </w:tcPr>
          <w:p w14:paraId="3E66F676" w14:textId="75788D88" w:rsidR="00806FF3" w:rsidRPr="005627EF" w:rsidRDefault="00C446D0" w:rsidP="005D6CC7">
            <w:pPr>
              <w:rPr>
                <w:rFonts w:asciiTheme="majorHAnsi" w:hAnsiTheme="majorHAnsi"/>
              </w:rPr>
            </w:pPr>
            <w:r w:rsidRPr="005627EF">
              <w:rPr>
                <w:rFonts w:asciiTheme="majorHAnsi" w:hAnsiTheme="majorHAnsi"/>
              </w:rPr>
              <w:t>Itemized Receipt</w:t>
            </w:r>
            <w:r w:rsidR="00D34873" w:rsidRPr="005627EF">
              <w:rPr>
                <w:rFonts w:asciiTheme="majorHAnsi" w:hAnsiTheme="majorHAnsi"/>
              </w:rPr>
              <w:t>(</w:t>
            </w:r>
            <w:r w:rsidRPr="005627EF">
              <w:rPr>
                <w:rFonts w:asciiTheme="majorHAnsi" w:hAnsiTheme="majorHAnsi"/>
              </w:rPr>
              <w:t>s</w:t>
            </w:r>
            <w:r w:rsidR="00D34873" w:rsidRPr="005627EF">
              <w:rPr>
                <w:rFonts w:asciiTheme="majorHAnsi" w:hAnsiTheme="majorHAnsi"/>
              </w:rPr>
              <w:t>)</w:t>
            </w:r>
          </w:p>
        </w:tc>
        <w:tc>
          <w:tcPr>
            <w:tcW w:w="192" w:type="pct"/>
          </w:tcPr>
          <w:p w14:paraId="0F09D075" w14:textId="77777777" w:rsidR="00806FF3" w:rsidRPr="005627EF" w:rsidRDefault="00806FF3" w:rsidP="00806FF3">
            <w:pPr>
              <w:spacing w:before="240"/>
            </w:pPr>
          </w:p>
        </w:tc>
        <w:sdt>
          <w:sdtPr>
            <w:id w:val="-1960097559"/>
            <w:placeholder>
              <w:docPart w:val="FB0837454CC34090A8D08EC7146E71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0" w:type="pct"/>
                <w:vAlign w:val="bottom"/>
              </w:tcPr>
              <w:p w14:paraId="068EDCD8" w14:textId="77777777" w:rsidR="00806FF3" w:rsidRPr="005627EF" w:rsidRDefault="005D6CC7" w:rsidP="005D6CC7">
                <w:pPr>
                  <w:jc w:val="right"/>
                </w:pPr>
                <w:r w:rsidRPr="005627EF">
                  <w:t>Amount</w:t>
                </w:r>
              </w:p>
            </w:tc>
          </w:sdtContent>
        </w:sdt>
      </w:tr>
      <w:tr w:rsidR="00806FF3" w:rsidRPr="005627EF" w14:paraId="4ED8CE32" w14:textId="77777777" w:rsidTr="00806FF3">
        <w:tc>
          <w:tcPr>
            <w:tcW w:w="3558" w:type="pct"/>
            <w:tcBorders>
              <w:bottom w:val="single" w:sz="4" w:space="0" w:color="auto"/>
            </w:tcBorders>
          </w:tcPr>
          <w:p w14:paraId="6BB31558" w14:textId="781A03FF" w:rsidR="00806FF3" w:rsidRPr="005627EF" w:rsidRDefault="00806FF3" w:rsidP="00806FF3">
            <w:pPr>
              <w:spacing w:before="120"/>
            </w:pPr>
          </w:p>
        </w:tc>
        <w:tc>
          <w:tcPr>
            <w:tcW w:w="192" w:type="pct"/>
          </w:tcPr>
          <w:p w14:paraId="5046CD20" w14:textId="77777777" w:rsidR="00806FF3" w:rsidRPr="005627EF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47381DB7" w14:textId="77777777" w:rsidR="00806FF3" w:rsidRPr="005627EF" w:rsidRDefault="00806FF3" w:rsidP="00806FF3">
            <w:pPr>
              <w:spacing w:before="120"/>
            </w:pPr>
          </w:p>
        </w:tc>
      </w:tr>
      <w:tr w:rsidR="00E43F1C" w:rsidRPr="005627EF" w14:paraId="1E929B9A" w14:textId="77777777" w:rsidTr="00806FF3">
        <w:tc>
          <w:tcPr>
            <w:tcW w:w="3558" w:type="pct"/>
            <w:tcBorders>
              <w:bottom w:val="single" w:sz="4" w:space="0" w:color="auto"/>
            </w:tcBorders>
          </w:tcPr>
          <w:p w14:paraId="04153634" w14:textId="7968204F" w:rsidR="00E43F1C" w:rsidRPr="005627EF" w:rsidRDefault="00E43F1C" w:rsidP="00806FF3">
            <w:pPr>
              <w:spacing w:before="120"/>
            </w:pPr>
          </w:p>
        </w:tc>
        <w:tc>
          <w:tcPr>
            <w:tcW w:w="192" w:type="pct"/>
          </w:tcPr>
          <w:p w14:paraId="3CCD18FF" w14:textId="77777777" w:rsidR="00E43F1C" w:rsidRPr="005627EF" w:rsidRDefault="00E43F1C" w:rsidP="00806FF3">
            <w:pPr>
              <w:spacing w:before="120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2344B9A4" w14:textId="77777777" w:rsidR="00E43F1C" w:rsidRPr="005627EF" w:rsidRDefault="00E43F1C" w:rsidP="00806FF3">
            <w:pPr>
              <w:spacing w:before="120"/>
            </w:pPr>
          </w:p>
        </w:tc>
      </w:tr>
      <w:tr w:rsidR="00806FF3" w:rsidRPr="005627EF" w14:paraId="7C9E3F99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6D62C4E4" w14:textId="63D60222" w:rsidR="00806FF3" w:rsidRPr="005627EF" w:rsidRDefault="00806FF3" w:rsidP="00806FF3">
            <w:pPr>
              <w:spacing w:before="120"/>
            </w:pPr>
          </w:p>
        </w:tc>
        <w:tc>
          <w:tcPr>
            <w:tcW w:w="192" w:type="pct"/>
          </w:tcPr>
          <w:p w14:paraId="01284C3A" w14:textId="77777777" w:rsidR="00806FF3" w:rsidRPr="005627EF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0201080B" w14:textId="77777777" w:rsidR="00806FF3" w:rsidRPr="005627EF" w:rsidRDefault="00806FF3" w:rsidP="00806FF3">
            <w:pPr>
              <w:spacing w:before="120"/>
            </w:pPr>
          </w:p>
        </w:tc>
      </w:tr>
      <w:tr w:rsidR="00806FF3" w:rsidRPr="005627EF" w14:paraId="435CB8EE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61C8025B" w14:textId="30BEDE4C" w:rsidR="00806FF3" w:rsidRPr="005627EF" w:rsidRDefault="00806FF3" w:rsidP="00806FF3">
            <w:pPr>
              <w:spacing w:before="120"/>
            </w:pPr>
          </w:p>
        </w:tc>
        <w:tc>
          <w:tcPr>
            <w:tcW w:w="192" w:type="pct"/>
          </w:tcPr>
          <w:p w14:paraId="510F3CBE" w14:textId="77777777" w:rsidR="00806FF3" w:rsidRPr="005627EF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509A1D23" w14:textId="77777777" w:rsidR="00806FF3" w:rsidRPr="005627EF" w:rsidRDefault="00806FF3" w:rsidP="00806FF3">
            <w:pPr>
              <w:spacing w:before="120"/>
            </w:pPr>
          </w:p>
        </w:tc>
      </w:tr>
      <w:tr w:rsidR="00D9657F" w:rsidRPr="005627EF" w14:paraId="1A387704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4C93903E" w14:textId="2DF2B7B4" w:rsidR="00D9657F" w:rsidRPr="005627EF" w:rsidRDefault="00D9657F" w:rsidP="00806FF3">
            <w:pPr>
              <w:spacing w:before="120"/>
            </w:pPr>
          </w:p>
        </w:tc>
        <w:tc>
          <w:tcPr>
            <w:tcW w:w="192" w:type="pct"/>
          </w:tcPr>
          <w:p w14:paraId="54116693" w14:textId="77777777" w:rsidR="00D9657F" w:rsidRPr="005627EF" w:rsidRDefault="00D9657F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3A98FD41" w14:textId="77777777" w:rsidR="00D9657F" w:rsidRPr="005627EF" w:rsidRDefault="00D9657F" w:rsidP="00806FF3">
            <w:pPr>
              <w:spacing w:before="120"/>
            </w:pPr>
          </w:p>
        </w:tc>
      </w:tr>
      <w:tr w:rsidR="00806FF3" w:rsidRPr="005627EF" w14:paraId="40BAD0C1" w14:textId="77777777" w:rsidTr="00C72268">
        <w:sdt>
          <w:sdtPr>
            <w:id w:val="-1349872469"/>
            <w:placeholder>
              <w:docPart w:val="C3FA073D875F49F4A8C20D2DAF47F9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58" w:type="pct"/>
                <w:tcBorders>
                  <w:top w:val="single" w:sz="4" w:space="0" w:color="auto"/>
                </w:tcBorders>
                <w:vAlign w:val="bottom"/>
              </w:tcPr>
              <w:p w14:paraId="572F6DE8" w14:textId="77777777" w:rsidR="00806FF3" w:rsidRPr="005627EF" w:rsidRDefault="00C72268" w:rsidP="00C72268">
                <w:pPr>
                  <w:jc w:val="right"/>
                </w:pPr>
                <w:r w:rsidRPr="005627EF">
                  <w:t>Total</w:t>
                </w:r>
              </w:p>
            </w:tc>
          </w:sdtContent>
        </w:sdt>
        <w:tc>
          <w:tcPr>
            <w:tcW w:w="192" w:type="pct"/>
          </w:tcPr>
          <w:p w14:paraId="51984941" w14:textId="77777777" w:rsidR="00806FF3" w:rsidRPr="005627EF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5A3F12A3" w14:textId="77777777" w:rsidR="00806FF3" w:rsidRPr="005627EF" w:rsidRDefault="00806FF3" w:rsidP="00806FF3">
            <w:pPr>
              <w:spacing w:before="120"/>
            </w:pPr>
          </w:p>
        </w:tc>
      </w:tr>
    </w:tbl>
    <w:p w14:paraId="59E75846" w14:textId="65F3AD11" w:rsidR="00806FF3" w:rsidRPr="005627EF" w:rsidRDefault="00806FF3" w:rsidP="0073326A">
      <w:pPr>
        <w:spacing w:after="0"/>
      </w:pPr>
    </w:p>
    <w:p w14:paraId="5043581D" w14:textId="77777777" w:rsidR="00E963F8" w:rsidRPr="005627EF" w:rsidRDefault="00E963F8" w:rsidP="0073326A">
      <w:pPr>
        <w:spacing w:after="0"/>
      </w:pPr>
    </w:p>
    <w:p w14:paraId="4DFE92B0" w14:textId="77777777" w:rsidR="000E7B74" w:rsidRPr="005627EF" w:rsidRDefault="000E7B74" w:rsidP="0073326A">
      <w:pPr>
        <w:spacing w:after="0"/>
      </w:pPr>
    </w:p>
    <w:tbl>
      <w:tblPr>
        <w:tblStyle w:val="TableGrid"/>
        <w:tblW w:w="515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0"/>
        <w:gridCol w:w="196"/>
        <w:gridCol w:w="1453"/>
        <w:gridCol w:w="1172"/>
        <w:gridCol w:w="1997"/>
        <w:gridCol w:w="923"/>
        <w:gridCol w:w="1849"/>
      </w:tblGrid>
      <w:tr w:rsidR="00B160CA" w:rsidRPr="005627EF" w14:paraId="767F000F" w14:textId="77777777" w:rsidTr="000E7B74">
        <w:trPr>
          <w:trHeight w:val="589"/>
        </w:trPr>
        <w:sdt>
          <w:sdtPr>
            <w:id w:val="1643931893"/>
            <w:placeholder>
              <w:docPart w:val="24C1B4C51A124676AF0CB9893C966F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7"/>
                <w:shd w:val="clear" w:color="auto" w:fill="222A35" w:themeFill="text2" w:themeFillShade="80"/>
                <w:vAlign w:val="center"/>
              </w:tcPr>
              <w:p w14:paraId="1B325F4E" w14:textId="77777777" w:rsidR="00B160CA" w:rsidRPr="005627EF" w:rsidRDefault="005D6CC7" w:rsidP="005D6CC7">
                <w:pPr>
                  <w:pStyle w:val="Heading1"/>
                  <w:outlineLvl w:val="0"/>
                </w:pPr>
                <w:r w:rsidRPr="005627EF">
                  <w:rPr>
                    <w:shd w:val="clear" w:color="auto" w:fill="222A35" w:themeFill="text2" w:themeFillShade="80"/>
                  </w:rPr>
                  <w:t>Treasurer Use Only</w:t>
                </w:r>
              </w:p>
            </w:tc>
          </w:sdtContent>
        </w:sdt>
      </w:tr>
      <w:tr w:rsidR="00B160CA" w:rsidRPr="005627EF" w14:paraId="078471B1" w14:textId="77777777" w:rsidTr="000E7B74">
        <w:trPr>
          <w:trHeight w:val="1005"/>
        </w:trPr>
        <w:tc>
          <w:tcPr>
            <w:tcW w:w="1051" w:type="pct"/>
            <w:vAlign w:val="bottom"/>
          </w:tcPr>
          <w:p w14:paraId="01323FA8" w14:textId="2CEC577D" w:rsidR="00B160CA" w:rsidRPr="005627EF" w:rsidRDefault="00032EFC" w:rsidP="005D6CC7">
            <w:sdt>
              <w:sdtPr>
                <w:id w:val="1753941409"/>
                <w:placeholder>
                  <w:docPart w:val="D1FF9315C5004C799B2CA9246A9D45C3"/>
                </w:placeholder>
                <w:temporary/>
                <w:showingPlcHdr/>
                <w15:appearance w15:val="hidden"/>
              </w:sdtPr>
              <w:sdtEndPr/>
              <w:sdtContent>
                <w:r w:rsidR="005D6CC7" w:rsidRPr="005627EF">
                  <w:t>Check Number</w:t>
                </w:r>
              </w:sdtContent>
            </w:sdt>
          </w:p>
        </w:tc>
        <w:tc>
          <w:tcPr>
            <w:tcW w:w="858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7FC0BB69" w14:textId="77777777" w:rsidR="00B160CA" w:rsidRPr="005627EF" w:rsidRDefault="00B160CA" w:rsidP="005D6CC7">
            <w:pPr>
              <w:spacing w:before="240"/>
            </w:pPr>
          </w:p>
        </w:tc>
        <w:sdt>
          <w:sdtPr>
            <w:id w:val="1513030952"/>
            <w:placeholder>
              <w:docPart w:val="68CFE0FA7DEE44B08FFE4C52FE0456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0" w:type="pct"/>
                <w:vAlign w:val="bottom"/>
              </w:tcPr>
              <w:p w14:paraId="1FE2B1DE" w14:textId="77777777" w:rsidR="00B160CA" w:rsidRPr="005627EF" w:rsidRDefault="005D6CC7" w:rsidP="005D6CC7">
                <w:r w:rsidRPr="005627EF">
                  <w:t>Amount</w:t>
                </w:r>
              </w:p>
            </w:tc>
          </w:sdtContent>
        </w:sdt>
        <w:tc>
          <w:tcPr>
            <w:tcW w:w="1039" w:type="pct"/>
            <w:tcBorders>
              <w:top w:val="nil"/>
              <w:bottom w:val="single" w:sz="2" w:space="0" w:color="auto"/>
            </w:tcBorders>
            <w:vAlign w:val="bottom"/>
          </w:tcPr>
          <w:p w14:paraId="56CE674A" w14:textId="77777777" w:rsidR="00B160CA" w:rsidRPr="005627EF" w:rsidRDefault="00B160CA" w:rsidP="005D6CC7">
            <w:pPr>
              <w:spacing w:before="240"/>
            </w:pPr>
          </w:p>
        </w:tc>
        <w:tc>
          <w:tcPr>
            <w:tcW w:w="480" w:type="pct"/>
            <w:vAlign w:val="bottom"/>
          </w:tcPr>
          <w:p w14:paraId="475D7353" w14:textId="474F7C14" w:rsidR="00B160CA" w:rsidRPr="005627EF" w:rsidRDefault="00032EFC" w:rsidP="005D6CC7">
            <w:sdt>
              <w:sdtPr>
                <w:id w:val="-1183045000"/>
                <w:placeholder>
                  <w:docPart w:val="6FF0FC41108540FBB236C31AF1748E5D"/>
                </w:placeholder>
                <w:temporary/>
                <w:showingPlcHdr/>
                <w15:appearance w15:val="hidden"/>
              </w:sdtPr>
              <w:sdtEndPr/>
              <w:sdtContent>
                <w:r w:rsidR="005D6CC7" w:rsidRPr="005627EF">
                  <w:t>Date</w:t>
                </w:r>
              </w:sdtContent>
            </w:sdt>
            <w:r w:rsidR="00561B34" w:rsidRPr="005627EF">
              <w:t xml:space="preserve"> </w:t>
            </w:r>
          </w:p>
        </w:tc>
        <w:tc>
          <w:tcPr>
            <w:tcW w:w="962" w:type="pct"/>
            <w:tcBorders>
              <w:top w:val="nil"/>
              <w:bottom w:val="single" w:sz="2" w:space="0" w:color="auto"/>
            </w:tcBorders>
            <w:vAlign w:val="bottom"/>
          </w:tcPr>
          <w:p w14:paraId="671E1124" w14:textId="77777777" w:rsidR="00B160CA" w:rsidRPr="005627EF" w:rsidRDefault="00B160CA" w:rsidP="005D6CC7">
            <w:pPr>
              <w:spacing w:before="240"/>
            </w:pPr>
          </w:p>
        </w:tc>
      </w:tr>
      <w:tr w:rsidR="00B160CA" w:rsidRPr="005627EF" w14:paraId="64B80EF3" w14:textId="77777777" w:rsidTr="000E7B74">
        <w:trPr>
          <w:trHeight w:val="1005"/>
        </w:trPr>
        <w:sdt>
          <w:sdtPr>
            <w:id w:val="1330795787"/>
            <w:placeholder>
              <w:docPart w:val="1270FBA04FFF4B46BB4182247970D8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3" w:type="pct"/>
                <w:gridSpan w:val="2"/>
                <w:vAlign w:val="bottom"/>
              </w:tcPr>
              <w:p w14:paraId="7F0A3E15" w14:textId="77777777" w:rsidR="00B160CA" w:rsidRPr="005627EF" w:rsidRDefault="005D6CC7" w:rsidP="005D6CC7">
                <w:r w:rsidRPr="005627EF">
                  <w:t>Budget Category</w:t>
                </w:r>
              </w:p>
            </w:tc>
          </w:sdtContent>
        </w:sdt>
        <w:tc>
          <w:tcPr>
            <w:tcW w:w="3847" w:type="pct"/>
            <w:gridSpan w:val="5"/>
            <w:tcBorders>
              <w:top w:val="nil"/>
              <w:bottom w:val="single" w:sz="2" w:space="0" w:color="auto"/>
            </w:tcBorders>
            <w:vAlign w:val="bottom"/>
          </w:tcPr>
          <w:p w14:paraId="46FCA0F7" w14:textId="77777777" w:rsidR="00B160CA" w:rsidRPr="005627EF" w:rsidRDefault="00B160CA" w:rsidP="005D6CC7">
            <w:pPr>
              <w:spacing w:before="240"/>
            </w:pPr>
          </w:p>
        </w:tc>
      </w:tr>
      <w:tr w:rsidR="00B160CA" w:rsidRPr="005627EF" w14:paraId="605DEE7E" w14:textId="77777777" w:rsidTr="000E7B74">
        <w:trPr>
          <w:trHeight w:val="450"/>
        </w:trPr>
        <w:tc>
          <w:tcPr>
            <w:tcW w:w="1153" w:type="pct"/>
            <w:gridSpan w:val="2"/>
            <w:vAlign w:val="bottom"/>
          </w:tcPr>
          <w:p w14:paraId="04227DB6" w14:textId="77777777" w:rsidR="00B160CA" w:rsidRPr="005627EF" w:rsidRDefault="00B160CA" w:rsidP="005D6CC7"/>
        </w:tc>
        <w:tc>
          <w:tcPr>
            <w:tcW w:w="3847" w:type="pct"/>
            <w:gridSpan w:val="5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3A3D6524" w14:textId="77777777" w:rsidR="00B160CA" w:rsidRPr="005627EF" w:rsidRDefault="00B160CA" w:rsidP="005D6CC7"/>
        </w:tc>
      </w:tr>
      <w:tr w:rsidR="007E72B8" w:rsidRPr="005627EF" w14:paraId="1D6F28EE" w14:textId="77777777" w:rsidTr="000E7B74">
        <w:trPr>
          <w:trHeight w:val="468"/>
        </w:trPr>
        <w:tc>
          <w:tcPr>
            <w:tcW w:w="1153" w:type="pct"/>
            <w:gridSpan w:val="2"/>
            <w:vAlign w:val="bottom"/>
          </w:tcPr>
          <w:p w14:paraId="20EB1736" w14:textId="131E5A1F" w:rsidR="007E72B8" w:rsidRPr="005627EF" w:rsidRDefault="007E72B8" w:rsidP="005D6CC7"/>
        </w:tc>
        <w:tc>
          <w:tcPr>
            <w:tcW w:w="3847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75E64197" w14:textId="77777777" w:rsidR="007E72B8" w:rsidRPr="005627EF" w:rsidRDefault="007E72B8" w:rsidP="005D6CC7"/>
        </w:tc>
      </w:tr>
    </w:tbl>
    <w:p w14:paraId="22B7C30D" w14:textId="7EC28F41" w:rsidR="00BB3EA0" w:rsidRPr="008641B8" w:rsidRDefault="00BB3EA0" w:rsidP="00E677FE">
      <w:pPr>
        <w:spacing w:after="0"/>
      </w:pPr>
    </w:p>
    <w:sectPr w:rsidR="00BB3EA0" w:rsidRPr="008641B8" w:rsidSect="0073326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DB76C" w14:textId="77777777" w:rsidR="00032EFC" w:rsidRDefault="00032EFC" w:rsidP="00650259">
      <w:pPr>
        <w:spacing w:after="0" w:line="240" w:lineRule="auto"/>
      </w:pPr>
      <w:r>
        <w:separator/>
      </w:r>
    </w:p>
  </w:endnote>
  <w:endnote w:type="continuationSeparator" w:id="0">
    <w:p w14:paraId="250E0203" w14:textId="77777777" w:rsidR="00032EFC" w:rsidRDefault="00032EF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F9DD75-58A7-432C-B5BC-7829CB6D7EF4}"/>
    <w:embedBold r:id="rId2" w:fontKey="{B355360F-6704-4B53-8BF0-82CB7226788E}"/>
    <w:embedItalic r:id="rId3" w:fontKey="{2C32FD26-B50C-4F54-A36D-A8720C3FB0F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7E99396-6601-4E44-A152-F009373D9745}"/>
    <w:embedBold r:id="rId5" w:fontKey="{D1381FF1-DE08-42F8-A191-E6E3CD3DAC1A}"/>
    <w:embedItalic r:id="rId6" w:fontKey="{74D083E3-3DC8-4825-AD2D-C96FC3629D3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A343FA8-F9C3-4A4F-896C-F38ED40F04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CA65D" w14:textId="77777777" w:rsidR="008935A1" w:rsidRDefault="008935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1B55B19E" w14:textId="77777777" w:rsidTr="00C4167A">
      <w:tc>
        <w:tcPr>
          <w:tcW w:w="4675" w:type="dxa"/>
          <w:vAlign w:val="center"/>
        </w:tcPr>
        <w:p w14:paraId="42E5CCD8" w14:textId="77777777" w:rsidR="0073326A" w:rsidRDefault="007E72B8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Saugatuck Elementary School</w:t>
          </w:r>
        </w:p>
        <w:p w14:paraId="18773D1C" w14:textId="77777777" w:rsidR="006669C8" w:rsidRDefault="006669C8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6669C8">
            <w:rPr>
              <w:sz w:val="18"/>
              <w:szCs w:val="24"/>
            </w:rPr>
            <w:t>170 Riverside Ave</w:t>
          </w:r>
        </w:p>
        <w:p w14:paraId="10EEDF38" w14:textId="39E81B97" w:rsidR="00D274AA" w:rsidRPr="0073326A" w:rsidRDefault="006669C8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6669C8">
            <w:rPr>
              <w:sz w:val="18"/>
              <w:szCs w:val="24"/>
            </w:rPr>
            <w:t>Westport, CT 06880</w:t>
          </w:r>
        </w:p>
      </w:tc>
      <w:tc>
        <w:tcPr>
          <w:tcW w:w="4675" w:type="dxa"/>
          <w:vAlign w:val="center"/>
        </w:tcPr>
        <w:p w14:paraId="36F620D1" w14:textId="3B771E6F" w:rsidR="0073326A" w:rsidRPr="0073326A" w:rsidRDefault="007E72B8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E72B8">
            <w:rPr>
              <w:noProof/>
              <w:sz w:val="18"/>
              <w:szCs w:val="24"/>
            </w:rPr>
            <w:drawing>
              <wp:inline distT="0" distB="0" distL="0" distR="0" wp14:anchorId="63D754F9" wp14:editId="4A975F4B">
                <wp:extent cx="786765" cy="74894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0542" cy="7906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18BBD03" w14:textId="77777777" w:rsidR="0073326A" w:rsidRDefault="0073326A" w:rsidP="0073326A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9BEB5" w14:textId="77777777" w:rsidR="008935A1" w:rsidRDefault="008935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D80CC" w14:textId="77777777" w:rsidR="00032EFC" w:rsidRDefault="00032EFC" w:rsidP="00650259">
      <w:pPr>
        <w:spacing w:after="0" w:line="240" w:lineRule="auto"/>
      </w:pPr>
      <w:r>
        <w:separator/>
      </w:r>
    </w:p>
  </w:footnote>
  <w:footnote w:type="continuationSeparator" w:id="0">
    <w:p w14:paraId="077F6A37" w14:textId="77777777" w:rsidR="00032EFC" w:rsidRDefault="00032EF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F4C3B" w14:textId="77777777" w:rsidR="008935A1" w:rsidRDefault="008935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79" w:type="dxa"/>
      <w:shd w:val="clear" w:color="auto" w:fill="731F1C" w:themeFill="accent5"/>
      <w:tblLook w:val="04A0" w:firstRow="1" w:lastRow="0" w:firstColumn="1" w:lastColumn="0" w:noHBand="0" w:noVBand="1"/>
    </w:tblPr>
    <w:tblGrid>
      <w:gridCol w:w="1368"/>
      <w:gridCol w:w="8111"/>
    </w:tblGrid>
    <w:tr w:rsidR="00713D1C" w:rsidRPr="00713D1C" w14:paraId="5729FE6D" w14:textId="77777777" w:rsidTr="00D274AA">
      <w:trPr>
        <w:trHeight w:val="374"/>
      </w:trPr>
      <w:tc>
        <w:tcPr>
          <w:tcW w:w="1368" w:type="dxa"/>
          <w:shd w:val="clear" w:color="auto" w:fill="222A35" w:themeFill="text2" w:themeFillShade="80"/>
          <w:vAlign w:val="center"/>
        </w:tcPr>
        <w:p w14:paraId="1C37C884" w14:textId="1DB3EFCF" w:rsidR="00576892" w:rsidRPr="00713D1C" w:rsidRDefault="007E72B8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anchor distT="0" distB="0" distL="114300" distR="114300" simplePos="0" relativeHeight="251658240" behindDoc="0" locked="0" layoutInCell="1" allowOverlap="1" wp14:anchorId="4BE3629A" wp14:editId="52C7AC83">
                <wp:simplePos x="0" y="0"/>
                <wp:positionH relativeFrom="column">
                  <wp:posOffset>-240030</wp:posOffset>
                </wp:positionH>
                <wp:positionV relativeFrom="paragraph">
                  <wp:posOffset>-154940</wp:posOffset>
                </wp:positionV>
                <wp:extent cx="800100" cy="731520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31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111" w:type="dxa"/>
          <w:shd w:val="clear" w:color="auto" w:fill="222A35" w:themeFill="text2" w:themeFillShade="80"/>
          <w:vAlign w:val="center"/>
        </w:tcPr>
        <w:p w14:paraId="23142707" w14:textId="019943CE" w:rsidR="00576892" w:rsidRPr="007E72B8" w:rsidRDefault="007E72B8" w:rsidP="00732B16">
          <w:pPr>
            <w:pStyle w:val="Header"/>
            <w:rPr>
              <w:color w:val="0F3B59" w:themeColor="accent1" w:themeShade="BF"/>
            </w:rPr>
          </w:pPr>
          <w:r>
            <w:t>SES PTA -</w:t>
          </w:r>
          <w:r w:rsidR="008935A1" w:rsidRPr="008935A1">
            <w:t xml:space="preserve"> Expense Reimbursement Form</w:t>
          </w:r>
        </w:p>
      </w:tc>
    </w:tr>
  </w:tbl>
  <w:p w14:paraId="01126EFF" w14:textId="64153C37" w:rsidR="00650259" w:rsidRDefault="00650259" w:rsidP="00713D1C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A1E86" w14:textId="77777777" w:rsidR="008935A1" w:rsidRDefault="008935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B8"/>
    <w:rsid w:val="000147AB"/>
    <w:rsid w:val="000326E9"/>
    <w:rsid w:val="00032EFC"/>
    <w:rsid w:val="000368F6"/>
    <w:rsid w:val="00052382"/>
    <w:rsid w:val="0006568A"/>
    <w:rsid w:val="00076F0F"/>
    <w:rsid w:val="00084253"/>
    <w:rsid w:val="00091450"/>
    <w:rsid w:val="00097520"/>
    <w:rsid w:val="000D1282"/>
    <w:rsid w:val="000D1F49"/>
    <w:rsid w:val="000E7B74"/>
    <w:rsid w:val="000F281D"/>
    <w:rsid w:val="00112C18"/>
    <w:rsid w:val="00135382"/>
    <w:rsid w:val="0014612C"/>
    <w:rsid w:val="00155091"/>
    <w:rsid w:val="001608E8"/>
    <w:rsid w:val="001727CA"/>
    <w:rsid w:val="00192C52"/>
    <w:rsid w:val="001B48F5"/>
    <w:rsid w:val="001F7A78"/>
    <w:rsid w:val="00213AF4"/>
    <w:rsid w:val="00231E1C"/>
    <w:rsid w:val="00242DF2"/>
    <w:rsid w:val="002879E9"/>
    <w:rsid w:val="00290F5E"/>
    <w:rsid w:val="002C50B6"/>
    <w:rsid w:val="002C56E6"/>
    <w:rsid w:val="002D6DAC"/>
    <w:rsid w:val="002E6170"/>
    <w:rsid w:val="003064BE"/>
    <w:rsid w:val="00335230"/>
    <w:rsid w:val="00347AD6"/>
    <w:rsid w:val="00361E11"/>
    <w:rsid w:val="003B4744"/>
    <w:rsid w:val="003D3ED5"/>
    <w:rsid w:val="003D7C96"/>
    <w:rsid w:val="003F0847"/>
    <w:rsid w:val="003F55D9"/>
    <w:rsid w:val="0040090B"/>
    <w:rsid w:val="0046302A"/>
    <w:rsid w:val="00487D2D"/>
    <w:rsid w:val="004A5360"/>
    <w:rsid w:val="004D5D62"/>
    <w:rsid w:val="005047AC"/>
    <w:rsid w:val="005112D0"/>
    <w:rsid w:val="00561B34"/>
    <w:rsid w:val="005627EF"/>
    <w:rsid w:val="00577E06"/>
    <w:rsid w:val="005A3BF7"/>
    <w:rsid w:val="005D6CC7"/>
    <w:rsid w:val="005F01EF"/>
    <w:rsid w:val="005F2035"/>
    <w:rsid w:val="005F5E64"/>
    <w:rsid w:val="005F7990"/>
    <w:rsid w:val="0061751F"/>
    <w:rsid w:val="00633139"/>
    <w:rsid w:val="0063739C"/>
    <w:rsid w:val="00650259"/>
    <w:rsid w:val="00651C81"/>
    <w:rsid w:val="00657756"/>
    <w:rsid w:val="006669C8"/>
    <w:rsid w:val="006B58DA"/>
    <w:rsid w:val="006C0EC3"/>
    <w:rsid w:val="006D3BAF"/>
    <w:rsid w:val="006E62D8"/>
    <w:rsid w:val="00713D1C"/>
    <w:rsid w:val="00732B16"/>
    <w:rsid w:val="0073326A"/>
    <w:rsid w:val="00770F25"/>
    <w:rsid w:val="007810FD"/>
    <w:rsid w:val="007961A8"/>
    <w:rsid w:val="007A35A8"/>
    <w:rsid w:val="007A4114"/>
    <w:rsid w:val="007B0A85"/>
    <w:rsid w:val="007B38DD"/>
    <w:rsid w:val="007B554C"/>
    <w:rsid w:val="007C058A"/>
    <w:rsid w:val="007C6A52"/>
    <w:rsid w:val="007D43F5"/>
    <w:rsid w:val="007E72B8"/>
    <w:rsid w:val="007F4CF1"/>
    <w:rsid w:val="008003B6"/>
    <w:rsid w:val="00806FF3"/>
    <w:rsid w:val="0082043E"/>
    <w:rsid w:val="0082244F"/>
    <w:rsid w:val="008641B8"/>
    <w:rsid w:val="00872869"/>
    <w:rsid w:val="008935A1"/>
    <w:rsid w:val="008C7F10"/>
    <w:rsid w:val="008E203A"/>
    <w:rsid w:val="008F3862"/>
    <w:rsid w:val="0091229C"/>
    <w:rsid w:val="009159DD"/>
    <w:rsid w:val="00940E73"/>
    <w:rsid w:val="00976D36"/>
    <w:rsid w:val="0098597D"/>
    <w:rsid w:val="009A725D"/>
    <w:rsid w:val="009D2BFF"/>
    <w:rsid w:val="009E7645"/>
    <w:rsid w:val="009F619A"/>
    <w:rsid w:val="009F6DDE"/>
    <w:rsid w:val="00A370A8"/>
    <w:rsid w:val="00A51B9A"/>
    <w:rsid w:val="00A60442"/>
    <w:rsid w:val="00AB0BCC"/>
    <w:rsid w:val="00AB6E8B"/>
    <w:rsid w:val="00AC53DF"/>
    <w:rsid w:val="00AD48B1"/>
    <w:rsid w:val="00B07AE2"/>
    <w:rsid w:val="00B07D66"/>
    <w:rsid w:val="00B135D1"/>
    <w:rsid w:val="00B160CA"/>
    <w:rsid w:val="00BB3EA0"/>
    <w:rsid w:val="00BD4753"/>
    <w:rsid w:val="00BD5CB1"/>
    <w:rsid w:val="00BE62EE"/>
    <w:rsid w:val="00C003BA"/>
    <w:rsid w:val="00C01E42"/>
    <w:rsid w:val="00C446D0"/>
    <w:rsid w:val="00C46878"/>
    <w:rsid w:val="00C659D7"/>
    <w:rsid w:val="00C72268"/>
    <w:rsid w:val="00C83F64"/>
    <w:rsid w:val="00CB4A51"/>
    <w:rsid w:val="00CD4532"/>
    <w:rsid w:val="00CD47B0"/>
    <w:rsid w:val="00CE6104"/>
    <w:rsid w:val="00CE7918"/>
    <w:rsid w:val="00D11012"/>
    <w:rsid w:val="00D16163"/>
    <w:rsid w:val="00D274AA"/>
    <w:rsid w:val="00D34873"/>
    <w:rsid w:val="00D9657F"/>
    <w:rsid w:val="00DA0586"/>
    <w:rsid w:val="00DB3FAD"/>
    <w:rsid w:val="00E43F1C"/>
    <w:rsid w:val="00E61C09"/>
    <w:rsid w:val="00E677FE"/>
    <w:rsid w:val="00E75B2F"/>
    <w:rsid w:val="00E963F8"/>
    <w:rsid w:val="00EA1CC3"/>
    <w:rsid w:val="00EA2A8D"/>
    <w:rsid w:val="00EA2BDC"/>
    <w:rsid w:val="00EB3B58"/>
    <w:rsid w:val="00EC7359"/>
    <w:rsid w:val="00EE3054"/>
    <w:rsid w:val="00F00606"/>
    <w:rsid w:val="00F01256"/>
    <w:rsid w:val="00F12E3C"/>
    <w:rsid w:val="00F17245"/>
    <w:rsid w:val="00F521DD"/>
    <w:rsid w:val="00F74E47"/>
    <w:rsid w:val="00F814AC"/>
    <w:rsid w:val="00FC6C0C"/>
    <w:rsid w:val="00FC7475"/>
    <w:rsid w:val="00FD35E7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C5717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7E72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s_pta@westportps.org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silviahongluna@gmail.com" TargetMode="Externa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an.McGorty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B986BE2A224F3A998C788944BB9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7196B-51FA-43AD-95AA-1B5CB994D57D}"/>
      </w:docPartPr>
      <w:docPartBody>
        <w:p w:rsidR="00CC0E73" w:rsidRDefault="00407AA3">
          <w:pPr>
            <w:pStyle w:val="58B986BE2A224F3A998C788944BB99E9"/>
          </w:pPr>
          <w:r w:rsidRPr="005D6CC7">
            <w:t>Date</w:t>
          </w:r>
        </w:p>
      </w:docPartBody>
    </w:docPart>
    <w:docPart>
      <w:docPartPr>
        <w:name w:val="AE623BC250C14ABCBB91421741B15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84DA4-0506-4476-84E3-D0D87E097E51}"/>
      </w:docPartPr>
      <w:docPartBody>
        <w:p w:rsidR="00CC0E73" w:rsidRDefault="00407AA3">
          <w:pPr>
            <w:pStyle w:val="AE623BC250C14ABCBB91421741B15D78"/>
          </w:pPr>
          <w:r w:rsidRPr="005D6CC7">
            <w:t>Phone</w:t>
          </w:r>
        </w:p>
      </w:docPartBody>
    </w:docPart>
    <w:docPart>
      <w:docPartPr>
        <w:name w:val="5C0AE72755F445888FDD08210D397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64705-A255-4F2A-A444-FD364848C02E}"/>
      </w:docPartPr>
      <w:docPartBody>
        <w:p w:rsidR="00CC0E73" w:rsidRDefault="00407AA3">
          <w:pPr>
            <w:pStyle w:val="5C0AE72755F445888FDD08210D397F55"/>
          </w:pPr>
          <w:r w:rsidRPr="005D6CC7">
            <w:t>Email</w:t>
          </w:r>
        </w:p>
      </w:docPartBody>
    </w:docPart>
    <w:docPart>
      <w:docPartPr>
        <w:name w:val="316A41D1EEB648ECAC9F0E4327CA2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6A9FF-B784-4005-A55B-2A89E31D27E9}"/>
      </w:docPartPr>
      <w:docPartBody>
        <w:p w:rsidR="00CC0E73" w:rsidRDefault="00407AA3">
          <w:pPr>
            <w:pStyle w:val="316A41D1EEB648ECAC9F0E4327CA235D"/>
          </w:pPr>
          <w:r w:rsidRPr="005D6CC7">
            <w:t>Address</w:t>
          </w:r>
        </w:p>
      </w:docPartBody>
    </w:docPart>
    <w:docPart>
      <w:docPartPr>
        <w:name w:val="4B7DA36BF0BE43F1BE9839EB536F8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E898F-C5B2-4A4F-BE1B-5C7F0D8E502C}"/>
      </w:docPartPr>
      <w:docPartBody>
        <w:p w:rsidR="00CC0E73" w:rsidRDefault="00407AA3">
          <w:pPr>
            <w:pStyle w:val="4B7DA36BF0BE43F1BE9839EB536F80CA"/>
          </w:pPr>
          <w:r w:rsidRPr="005D6CC7">
            <w:t>City/State/Zip</w:t>
          </w:r>
        </w:p>
      </w:docPartBody>
    </w:docPart>
    <w:docPart>
      <w:docPartPr>
        <w:name w:val="FB0837454CC34090A8D08EC7146E7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AADFB-CABA-491C-B3C6-1B3A38268F6D}"/>
      </w:docPartPr>
      <w:docPartBody>
        <w:p w:rsidR="00CC0E73" w:rsidRDefault="00407AA3">
          <w:pPr>
            <w:pStyle w:val="FB0837454CC34090A8D08EC7146E71C7"/>
          </w:pPr>
          <w:r w:rsidRPr="005D6CC7">
            <w:t>Amount</w:t>
          </w:r>
        </w:p>
      </w:docPartBody>
    </w:docPart>
    <w:docPart>
      <w:docPartPr>
        <w:name w:val="C3FA073D875F49F4A8C20D2DAF47F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C77C1-74AA-4CE8-A205-2D57ACDBD0C1}"/>
      </w:docPartPr>
      <w:docPartBody>
        <w:p w:rsidR="00CC0E73" w:rsidRDefault="00407AA3">
          <w:pPr>
            <w:pStyle w:val="C3FA073D875F49F4A8C20D2DAF47F924"/>
          </w:pPr>
          <w:r w:rsidRPr="00C72268">
            <w:t>Total</w:t>
          </w:r>
        </w:p>
      </w:docPartBody>
    </w:docPart>
    <w:docPart>
      <w:docPartPr>
        <w:name w:val="24C1B4C51A124676AF0CB9893C966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B5973-891E-45ED-9CBF-4494D819A628}"/>
      </w:docPartPr>
      <w:docPartBody>
        <w:p w:rsidR="00CC0E73" w:rsidRDefault="00407AA3">
          <w:pPr>
            <w:pStyle w:val="24C1B4C51A124676AF0CB9893C966F1E"/>
          </w:pPr>
          <w:r w:rsidRPr="005D6CC7">
            <w:t>Treasurer Use Only</w:t>
          </w:r>
        </w:p>
      </w:docPartBody>
    </w:docPart>
    <w:docPart>
      <w:docPartPr>
        <w:name w:val="D1FF9315C5004C799B2CA9246A9D4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9C5A2-AC77-4F9A-ADC7-8C1288272AC3}"/>
      </w:docPartPr>
      <w:docPartBody>
        <w:p w:rsidR="00CC0E73" w:rsidRDefault="00407AA3">
          <w:pPr>
            <w:pStyle w:val="D1FF9315C5004C799B2CA9246A9D45C3"/>
          </w:pPr>
          <w:r w:rsidRPr="005D6CC7">
            <w:t>Check Number</w:t>
          </w:r>
        </w:p>
      </w:docPartBody>
    </w:docPart>
    <w:docPart>
      <w:docPartPr>
        <w:name w:val="68CFE0FA7DEE44B08FFE4C52FE045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07326-55C7-4837-91CF-AEFF3F8DCA18}"/>
      </w:docPartPr>
      <w:docPartBody>
        <w:p w:rsidR="00CC0E73" w:rsidRDefault="00407AA3">
          <w:pPr>
            <w:pStyle w:val="68CFE0FA7DEE44B08FFE4C52FE04564A"/>
          </w:pPr>
          <w:r w:rsidRPr="005D6CC7">
            <w:t>Amount</w:t>
          </w:r>
        </w:p>
      </w:docPartBody>
    </w:docPart>
    <w:docPart>
      <w:docPartPr>
        <w:name w:val="6FF0FC41108540FBB236C31AF1748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9C930-3D50-4310-88F9-E4ACA29C9D03}"/>
      </w:docPartPr>
      <w:docPartBody>
        <w:p w:rsidR="00CC0E73" w:rsidRDefault="00407AA3">
          <w:pPr>
            <w:pStyle w:val="6FF0FC41108540FBB236C31AF1748E5D"/>
          </w:pPr>
          <w:r w:rsidRPr="005D6CC7">
            <w:t>Date</w:t>
          </w:r>
        </w:p>
      </w:docPartBody>
    </w:docPart>
    <w:docPart>
      <w:docPartPr>
        <w:name w:val="1270FBA04FFF4B46BB4182247970D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BB43D-8F5F-4D85-94EA-4EB42245CE2C}"/>
      </w:docPartPr>
      <w:docPartBody>
        <w:p w:rsidR="00CC0E73" w:rsidRDefault="00407AA3">
          <w:pPr>
            <w:pStyle w:val="1270FBA04FFF4B46BB4182247970D884"/>
          </w:pPr>
          <w:r w:rsidRPr="005D6CC7">
            <w:t>Budget Category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E73"/>
    <w:rsid w:val="003D3D03"/>
    <w:rsid w:val="00407AA3"/>
    <w:rsid w:val="00685B4E"/>
    <w:rsid w:val="006F5273"/>
    <w:rsid w:val="00A70BC5"/>
    <w:rsid w:val="00CC0E73"/>
    <w:rsid w:val="00DE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B986BE2A224F3A998C788944BB99E9">
    <w:name w:val="58B986BE2A224F3A998C788944BB99E9"/>
  </w:style>
  <w:style w:type="paragraph" w:customStyle="1" w:styleId="AE623BC250C14ABCBB91421741B15D78">
    <w:name w:val="AE623BC250C14ABCBB91421741B15D78"/>
  </w:style>
  <w:style w:type="paragraph" w:customStyle="1" w:styleId="5C0AE72755F445888FDD08210D397F55">
    <w:name w:val="5C0AE72755F445888FDD08210D397F55"/>
  </w:style>
  <w:style w:type="paragraph" w:customStyle="1" w:styleId="316A41D1EEB648ECAC9F0E4327CA235D">
    <w:name w:val="316A41D1EEB648ECAC9F0E4327CA235D"/>
  </w:style>
  <w:style w:type="paragraph" w:customStyle="1" w:styleId="4B7DA36BF0BE43F1BE9839EB536F80CA">
    <w:name w:val="4B7DA36BF0BE43F1BE9839EB536F80CA"/>
  </w:style>
  <w:style w:type="paragraph" w:customStyle="1" w:styleId="FB0837454CC34090A8D08EC7146E71C7">
    <w:name w:val="FB0837454CC34090A8D08EC7146E71C7"/>
  </w:style>
  <w:style w:type="paragraph" w:customStyle="1" w:styleId="C3FA073D875F49F4A8C20D2DAF47F924">
    <w:name w:val="C3FA073D875F49F4A8C20D2DAF47F924"/>
  </w:style>
  <w:style w:type="paragraph" w:customStyle="1" w:styleId="24C1B4C51A124676AF0CB9893C966F1E">
    <w:name w:val="24C1B4C51A124676AF0CB9893C966F1E"/>
  </w:style>
  <w:style w:type="paragraph" w:customStyle="1" w:styleId="D1FF9315C5004C799B2CA9246A9D45C3">
    <w:name w:val="D1FF9315C5004C799B2CA9246A9D45C3"/>
  </w:style>
  <w:style w:type="paragraph" w:customStyle="1" w:styleId="68CFE0FA7DEE44B08FFE4C52FE04564A">
    <w:name w:val="68CFE0FA7DEE44B08FFE4C52FE04564A"/>
  </w:style>
  <w:style w:type="paragraph" w:customStyle="1" w:styleId="6FF0FC41108540FBB236C31AF1748E5D">
    <w:name w:val="6FF0FC41108540FBB236C31AF1748E5D"/>
  </w:style>
  <w:style w:type="paragraph" w:customStyle="1" w:styleId="1270FBA04FFF4B46BB4182247970D884">
    <w:name w:val="1270FBA04FFF4B46BB4182247970D8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form.dotx</Template>
  <TotalTime>0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2022-08-23T18:59:00Z</dcterms:created>
  <dcterms:modified xsi:type="dcterms:W3CDTF">2022-09-01T17:57:00Z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